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0AF" w:rsidRPr="001230AF" w:rsidRDefault="001230AF" w:rsidP="0015265F">
      <w:pPr>
        <w:spacing w:after="0"/>
        <w:ind w:firstLine="5103"/>
      </w:pPr>
      <w:r w:rsidRPr="001230AF">
        <w:t xml:space="preserve">Al </w:t>
      </w:r>
      <w:r w:rsidR="00E82A0F">
        <w:t>Comune di Vobarno</w:t>
      </w:r>
    </w:p>
    <w:p w:rsidR="001230AF" w:rsidRPr="001230AF" w:rsidRDefault="001230AF" w:rsidP="0015265F">
      <w:pPr>
        <w:spacing w:after="0"/>
        <w:ind w:firstLine="5103"/>
        <w:jc w:val="both"/>
      </w:pPr>
      <w:r w:rsidRPr="001230AF">
        <w:t xml:space="preserve">P.zza Marina </w:t>
      </w:r>
      <w:proofErr w:type="spellStart"/>
      <w:r w:rsidRPr="001230AF">
        <w:t>Corradini</w:t>
      </w:r>
      <w:proofErr w:type="spellEnd"/>
      <w:r w:rsidRPr="001230AF">
        <w:t xml:space="preserve">, 11 </w:t>
      </w:r>
      <w:r>
        <w:t xml:space="preserve">- </w:t>
      </w:r>
      <w:r w:rsidRPr="001230AF">
        <w:t>25079 Vobarno (BS)</w:t>
      </w:r>
    </w:p>
    <w:p w:rsidR="001230AF" w:rsidRDefault="001230AF" w:rsidP="0015265F">
      <w:pPr>
        <w:spacing w:after="0"/>
        <w:ind w:left="6376" w:hanging="1556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e-mail </w:t>
      </w:r>
      <w:hyperlink r:id="rId4" w:history="1">
        <w:r w:rsidRPr="00085863">
          <w:rPr>
            <w:rStyle w:val="Collegamentoipertestuale"/>
            <w:rFonts w:ascii="Times New Roman" w:eastAsia="Times New Roman" w:hAnsi="Times New Roman" w:cs="Times New Roman"/>
            <w:b/>
            <w:sz w:val="24"/>
          </w:rPr>
          <w:t>info@comune.vobarno.bs.it</w:t>
        </w:r>
      </w:hyperlink>
    </w:p>
    <w:p w:rsidR="001230AF" w:rsidRDefault="001230AF" w:rsidP="001230AF">
      <w:pPr>
        <w:spacing w:after="52"/>
        <w:ind w:left="6376" w:hanging="1556"/>
        <w:rPr>
          <w:rFonts w:ascii="Times New Roman" w:eastAsia="Times New Roman" w:hAnsi="Times New Roman" w:cs="Times New Roman"/>
          <w:b/>
          <w:sz w:val="24"/>
        </w:rPr>
      </w:pPr>
    </w:p>
    <w:p w:rsidR="001230AF" w:rsidRDefault="001230AF" w:rsidP="001230AF">
      <w:pPr>
        <w:spacing w:after="52"/>
        <w:ind w:left="6376" w:hanging="1556"/>
        <w:rPr>
          <w:rFonts w:ascii="Times New Roman" w:eastAsia="Times New Roman" w:hAnsi="Times New Roman" w:cs="Times New Roman"/>
          <w:b/>
          <w:sz w:val="24"/>
        </w:rPr>
      </w:pPr>
    </w:p>
    <w:p w:rsidR="001230AF" w:rsidRDefault="001230AF" w:rsidP="001230AF">
      <w:pPr>
        <w:spacing w:after="166" w:line="254" w:lineRule="auto"/>
        <w:ind w:left="339" w:right="61" w:hanging="10"/>
        <w:rPr>
          <w:rFonts w:ascii="Times New Roman" w:eastAsia="Times New Roman" w:hAnsi="Times New Roman" w:cs="Times New Roman"/>
        </w:rPr>
      </w:pPr>
      <w:r w:rsidRPr="00EB52AE">
        <w:rPr>
          <w:rFonts w:ascii="Times New Roman" w:eastAsia="Times New Roman" w:hAnsi="Times New Roman" w:cs="Times New Roman"/>
        </w:rPr>
        <w:t xml:space="preserve">Oggetto: richiesta di consultazione dell’Archivio Storico Comunale </w:t>
      </w:r>
    </w:p>
    <w:p w:rsidR="001230AF" w:rsidRDefault="001230AF" w:rsidP="001230AF">
      <w:pPr>
        <w:spacing w:after="166" w:line="254" w:lineRule="auto"/>
        <w:ind w:left="339" w:right="61" w:hanging="10"/>
        <w:rPr>
          <w:rFonts w:ascii="Times New Roman" w:eastAsia="Times New Roman" w:hAnsi="Times New Roman" w:cs="Times New Roman"/>
        </w:rPr>
      </w:pP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Cognome ___________________________     Nome 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 e luogo di nascita ________________________________________________________________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Domicilio __________________________________________________</w:t>
      </w:r>
      <w:proofErr w:type="spellStart"/>
      <w:r>
        <w:rPr>
          <w:rFonts w:ascii="Times New Roman" w:eastAsia="Times New Roman" w:hAnsi="Times New Roman" w:cs="Times New Roman"/>
        </w:rPr>
        <w:t>Tel</w:t>
      </w:r>
      <w:proofErr w:type="spellEnd"/>
      <w:r>
        <w:rPr>
          <w:rFonts w:ascii="Times New Roman" w:eastAsia="Times New Roman" w:hAnsi="Times New Roman" w:cs="Times New Roman"/>
        </w:rPr>
        <w:t xml:space="preserve"> _____________________ 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Recapito di posta elettronica ____________________________________________________________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Titolo di studio (laurea, diploma) ________________________________________________________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Motivo della richiesta _________________________________________________________________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Argomento della richiesta ______________________________________________________________</w:t>
      </w:r>
    </w:p>
    <w:p w:rsidR="001230AF" w:rsidRDefault="001230AF" w:rsidP="001230AF">
      <w:pPr>
        <w:spacing w:after="166" w:line="240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Atti richiesti in consultazione con estremi cronologici _______________________________________</w:t>
      </w:r>
    </w:p>
    <w:p w:rsidR="001230AF" w:rsidRDefault="001230AF" w:rsidP="001230AF">
      <w:pPr>
        <w:spacing w:after="166" w:line="254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</w:t>
      </w:r>
    </w:p>
    <w:p w:rsidR="001230AF" w:rsidRDefault="001230AF" w:rsidP="001230AF">
      <w:pPr>
        <w:spacing w:after="166" w:line="254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</w:t>
      </w:r>
    </w:p>
    <w:p w:rsidR="001230AF" w:rsidRDefault="001230AF" w:rsidP="001230AF">
      <w:pPr>
        <w:spacing w:after="166" w:line="254" w:lineRule="auto"/>
        <w:ind w:left="339" w:right="61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____________________________________________________________________________________</w:t>
      </w:r>
    </w:p>
    <w:p w:rsidR="001230AF" w:rsidRDefault="001230AF" w:rsidP="001230AF">
      <w:pPr>
        <w:ind w:firstLine="426"/>
      </w:pPr>
      <w:r>
        <w:t>Tipo documento _____________ n°____________ rilasciato il ___________da ___________________</w:t>
      </w:r>
    </w:p>
    <w:p w:rsidR="001230AF" w:rsidRDefault="001230AF" w:rsidP="001230AF">
      <w:pPr>
        <w:ind w:firstLine="426"/>
      </w:pPr>
      <w:r>
        <w:t xml:space="preserve">(allegare copia documento di riconoscimento fronte e retro)  </w:t>
      </w:r>
    </w:p>
    <w:p w:rsidR="004D3993" w:rsidRDefault="001230AF" w:rsidP="00763394">
      <w:pPr>
        <w:ind w:firstLine="426"/>
        <w:jc w:val="both"/>
        <w:rPr>
          <w:sz w:val="18"/>
          <w:szCs w:val="18"/>
        </w:rPr>
      </w:pPr>
      <w:r w:rsidRPr="001230AF">
        <w:rPr>
          <w:sz w:val="18"/>
          <w:szCs w:val="18"/>
        </w:rPr>
        <w:t xml:space="preserve">   </w:t>
      </w:r>
      <w:r w:rsidRPr="00E82A0F">
        <w:rPr>
          <w:sz w:val="18"/>
          <w:szCs w:val="18"/>
        </w:rPr>
        <w:t xml:space="preserve">Il sottoscritto dichiara </w:t>
      </w:r>
      <w:r w:rsidR="00E82A0F" w:rsidRPr="00E82A0F">
        <w:rPr>
          <w:sz w:val="18"/>
          <w:szCs w:val="18"/>
        </w:rPr>
        <w:t xml:space="preserve">che la consultazione avverrà nel rispetto del </w:t>
      </w:r>
      <w:r w:rsidR="00E82A0F" w:rsidRPr="00E82A0F">
        <w:rPr>
          <w:sz w:val="18"/>
          <w:szCs w:val="18"/>
        </w:rPr>
        <w:t>Regolamento UE 679/2016</w:t>
      </w:r>
      <w:r w:rsidR="00E82A0F">
        <w:rPr>
          <w:sz w:val="18"/>
          <w:szCs w:val="18"/>
        </w:rPr>
        <w:t xml:space="preserve"> e</w:t>
      </w:r>
      <w:r w:rsidR="00E82A0F" w:rsidRPr="00E82A0F">
        <w:rPr>
          <w:sz w:val="18"/>
          <w:szCs w:val="18"/>
        </w:rPr>
        <w:t xml:space="preserve"> del </w:t>
      </w:r>
      <w:r w:rsidRPr="00E82A0F">
        <w:rPr>
          <w:sz w:val="18"/>
          <w:szCs w:val="18"/>
        </w:rPr>
        <w:t xml:space="preserve"> </w:t>
      </w:r>
      <w:proofErr w:type="spellStart"/>
      <w:r w:rsidRPr="00E82A0F">
        <w:rPr>
          <w:sz w:val="18"/>
          <w:szCs w:val="18"/>
        </w:rPr>
        <w:t>D.Lgs.</w:t>
      </w:r>
      <w:proofErr w:type="spellEnd"/>
      <w:r w:rsidRPr="00E82A0F">
        <w:rPr>
          <w:sz w:val="18"/>
          <w:szCs w:val="18"/>
        </w:rPr>
        <w:t xml:space="preserve"> 196/2003</w:t>
      </w:r>
      <w:r w:rsidR="00E82A0F">
        <w:rPr>
          <w:sz w:val="18"/>
          <w:szCs w:val="18"/>
        </w:rPr>
        <w:t xml:space="preserve"> in materia di riservatezza e tutela dei dati personali, </w:t>
      </w:r>
      <w:r w:rsidRPr="00E82A0F">
        <w:rPr>
          <w:sz w:val="18"/>
          <w:szCs w:val="18"/>
        </w:rPr>
        <w:t xml:space="preserve">del </w:t>
      </w:r>
      <w:proofErr w:type="spellStart"/>
      <w:r w:rsidRPr="00E82A0F">
        <w:rPr>
          <w:sz w:val="18"/>
          <w:szCs w:val="18"/>
        </w:rPr>
        <w:t>D.Lgs.</w:t>
      </w:r>
      <w:proofErr w:type="spellEnd"/>
      <w:r w:rsidRPr="00E82A0F">
        <w:rPr>
          <w:sz w:val="18"/>
          <w:szCs w:val="18"/>
        </w:rPr>
        <w:t xml:space="preserve"> 42/2004 e </w:t>
      </w:r>
      <w:proofErr w:type="spellStart"/>
      <w:r w:rsidRPr="00E82A0F">
        <w:rPr>
          <w:sz w:val="18"/>
          <w:szCs w:val="18"/>
        </w:rPr>
        <w:t>s.m.i.</w:t>
      </w:r>
      <w:proofErr w:type="spellEnd"/>
      <w:r w:rsidRPr="00E82A0F">
        <w:rPr>
          <w:sz w:val="18"/>
          <w:szCs w:val="18"/>
        </w:rPr>
        <w:t xml:space="preserve">, “Codice dei beni culturali e del paesaggio” e del “Codice di </w:t>
      </w:r>
      <w:r w:rsidRPr="00E82A0F">
        <w:rPr>
          <w:sz w:val="18"/>
          <w:szCs w:val="18"/>
        </w:rPr>
        <w:lastRenderedPageBreak/>
        <w:t>deontologia e di buona condotta per i trattamenti di dati personali per scopi storici”, emanato dal Garante per la protezione dei dati personali con provvedimento del 14.03.2001</w:t>
      </w:r>
    </w:p>
    <w:p w:rsidR="001230AF" w:rsidRDefault="001230AF" w:rsidP="001230AF">
      <w:pPr>
        <w:ind w:firstLine="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FIRMA LEGGIBILE   </w:t>
      </w:r>
    </w:p>
    <w:p w:rsidR="001230AF" w:rsidRDefault="001230AF" w:rsidP="001230AF">
      <w:pPr>
        <w:ind w:firstLine="426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______________________________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</w:p>
    <w:p w:rsidR="001230AF" w:rsidRDefault="001230AF" w:rsidP="001230AF">
      <w:pPr>
        <w:ind w:firstLine="426"/>
        <w:rPr>
          <w:sz w:val="18"/>
          <w:szCs w:val="18"/>
        </w:rPr>
      </w:pPr>
      <w:r>
        <w:rPr>
          <w:sz w:val="18"/>
          <w:szCs w:val="18"/>
        </w:rPr>
        <w:t xml:space="preserve">Data __________________________                                          </w:t>
      </w:r>
    </w:p>
    <w:p w:rsidR="001230AF" w:rsidRPr="001230AF" w:rsidRDefault="001230AF" w:rsidP="001230AF">
      <w:pPr>
        <w:ind w:firstLine="426"/>
        <w:jc w:val="center"/>
        <w:rPr>
          <w:b/>
          <w:sz w:val="18"/>
          <w:szCs w:val="18"/>
        </w:rPr>
      </w:pPr>
      <w:r w:rsidRPr="001230AF">
        <w:rPr>
          <w:b/>
          <w:sz w:val="18"/>
          <w:szCs w:val="18"/>
        </w:rPr>
        <w:t>INFORMAZIONI CIRCA IL TRATTAMENTO DEI DATI PERSONALI</w:t>
      </w:r>
    </w:p>
    <w:p w:rsidR="001230AF" w:rsidRDefault="001230AF" w:rsidP="00763394">
      <w:pPr>
        <w:ind w:firstLine="426"/>
        <w:jc w:val="both"/>
        <w:rPr>
          <w:sz w:val="18"/>
          <w:szCs w:val="18"/>
        </w:rPr>
      </w:pPr>
      <w:r w:rsidRPr="00E82A0F">
        <w:rPr>
          <w:sz w:val="18"/>
          <w:szCs w:val="18"/>
        </w:rPr>
        <w:t xml:space="preserve">Ai sensi del </w:t>
      </w:r>
      <w:proofErr w:type="spellStart"/>
      <w:r w:rsidRPr="00E82A0F">
        <w:rPr>
          <w:sz w:val="18"/>
          <w:szCs w:val="18"/>
        </w:rPr>
        <w:t>D.Lgs.</w:t>
      </w:r>
      <w:proofErr w:type="spellEnd"/>
      <w:r w:rsidRPr="00E82A0F">
        <w:rPr>
          <w:sz w:val="18"/>
          <w:szCs w:val="18"/>
        </w:rPr>
        <w:t xml:space="preserve"> 196/2003 e </w:t>
      </w:r>
      <w:proofErr w:type="spellStart"/>
      <w:r w:rsidRPr="00E82A0F">
        <w:rPr>
          <w:sz w:val="18"/>
          <w:szCs w:val="18"/>
        </w:rPr>
        <w:t>s.m.i.</w:t>
      </w:r>
      <w:proofErr w:type="spellEnd"/>
      <w:r w:rsidRPr="00E82A0F">
        <w:rPr>
          <w:sz w:val="18"/>
          <w:szCs w:val="18"/>
        </w:rPr>
        <w:t xml:space="preserve">, “Codice in materia di protezione dei dati personali” e del Regolamento 2016/679/UE “relativo alla protezione delle persone fisiche con riguardo al trattamento dei dati personali, nonché alla libera circolazione di tali dati” si rende noto che i dati personali ricavabili dalla presente domanda di ammissione alla consultazione vengono raccolti ai soli fini istituzionali e non verranno comunicati o diffusi ad altri soggetti </w:t>
      </w:r>
      <w:r w:rsidR="00274F63">
        <w:rPr>
          <w:sz w:val="18"/>
          <w:szCs w:val="18"/>
        </w:rPr>
        <w:t>, salvo richieste di accesso ufficiali che pervenissero da organismi pubblici di controllo (Soprintendenza archivistica, autorità amministrative e giudiziarie)</w:t>
      </w:r>
      <w:bookmarkStart w:id="0" w:name="_GoBack"/>
      <w:bookmarkEnd w:id="0"/>
      <w:r w:rsidRPr="00E82A0F">
        <w:rPr>
          <w:sz w:val="18"/>
          <w:szCs w:val="18"/>
        </w:rPr>
        <w:t>.</w:t>
      </w:r>
    </w:p>
    <w:p w:rsidR="001230AF" w:rsidRDefault="001230AF" w:rsidP="001230AF">
      <w:pPr>
        <w:ind w:firstLine="426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</w:t>
      </w:r>
    </w:p>
    <w:p w:rsidR="0015265F" w:rsidRPr="00905E3B" w:rsidRDefault="0015265F" w:rsidP="0015265F">
      <w:pPr>
        <w:ind w:firstLine="426"/>
        <w:rPr>
          <w:b/>
        </w:rPr>
      </w:pPr>
      <w:r w:rsidRPr="0015265F">
        <w:rPr>
          <w:b/>
        </w:rPr>
        <w:t xml:space="preserve">Riservato </w:t>
      </w:r>
      <w:r w:rsidRPr="00905E3B">
        <w:rPr>
          <w:b/>
        </w:rPr>
        <w:t>all’Ufficio                                      COMUNE DI VOBARNO (Provincia di Brescia)</w:t>
      </w:r>
    </w:p>
    <w:p w:rsidR="0015265F" w:rsidRDefault="0015265F" w:rsidP="0015265F">
      <w:pPr>
        <w:spacing w:after="0"/>
        <w:ind w:firstLine="426"/>
        <w:rPr>
          <w:rFonts w:ascii="Times New Roman" w:eastAsia="Times New Roman" w:hAnsi="Times New Roman" w:cs="Times New Roman"/>
        </w:rPr>
      </w:pPr>
      <w:r w:rsidRPr="0015265F">
        <w:rPr>
          <w:rFonts w:ascii="Times New Roman" w:eastAsia="Times New Roman" w:hAnsi="Times New Roman" w:cs="Times New Roman"/>
        </w:rPr>
        <w:t>Si autorizza il/la signor/a ______________________________________________________</w:t>
      </w:r>
      <w:r w:rsidR="00763394">
        <w:rPr>
          <w:rFonts w:ascii="Times New Roman" w:eastAsia="Times New Roman" w:hAnsi="Times New Roman" w:cs="Times New Roman"/>
        </w:rPr>
        <w:t>_______</w:t>
      </w:r>
      <w:r w:rsidRPr="0015265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5265F">
        <w:rPr>
          <w:rFonts w:ascii="Times New Roman" w:eastAsia="Times New Roman" w:hAnsi="Times New Roman" w:cs="Times New Roman"/>
        </w:rPr>
        <w:t>a</w:t>
      </w:r>
      <w:proofErr w:type="spellEnd"/>
      <w:r w:rsidRPr="0015265F">
        <w:rPr>
          <w:rFonts w:ascii="Times New Roman" w:eastAsia="Times New Roman" w:hAnsi="Times New Roman" w:cs="Times New Roman"/>
        </w:rPr>
        <w:t xml:space="preserve"> </w:t>
      </w:r>
    </w:p>
    <w:p w:rsidR="0015265F" w:rsidRPr="0015265F" w:rsidRDefault="0015265F" w:rsidP="0015265F">
      <w:pPr>
        <w:spacing w:after="0"/>
        <w:ind w:firstLine="426"/>
        <w:rPr>
          <w:rFonts w:ascii="Times New Roman" w:eastAsia="Times New Roman" w:hAnsi="Times New Roman" w:cs="Times New Roman"/>
        </w:rPr>
      </w:pPr>
      <w:r w:rsidRPr="0015265F">
        <w:rPr>
          <w:rFonts w:ascii="Times New Roman" w:eastAsia="Times New Roman" w:hAnsi="Times New Roman" w:cs="Times New Roman"/>
        </w:rPr>
        <w:t xml:space="preserve">consultare i documenti necessari alla suddetta ricerca. </w:t>
      </w:r>
    </w:p>
    <w:p w:rsidR="0015265F" w:rsidRPr="0015265F" w:rsidRDefault="0015265F" w:rsidP="0015265F">
      <w:pPr>
        <w:ind w:firstLine="426"/>
        <w:rPr>
          <w:sz w:val="18"/>
          <w:szCs w:val="18"/>
        </w:rPr>
      </w:pPr>
      <w:r w:rsidRPr="0015265F">
        <w:rPr>
          <w:sz w:val="18"/>
          <w:szCs w:val="18"/>
        </w:rPr>
        <w:t xml:space="preserve"> </w:t>
      </w:r>
    </w:p>
    <w:p w:rsidR="0015265F" w:rsidRDefault="0015265F" w:rsidP="0015265F">
      <w:pPr>
        <w:ind w:firstLine="426"/>
        <w:rPr>
          <w:sz w:val="18"/>
          <w:szCs w:val="18"/>
        </w:rPr>
      </w:pPr>
      <w:r w:rsidRPr="00763394">
        <w:t>Vobarno,</w:t>
      </w:r>
      <w:r w:rsidRPr="0015265F">
        <w:rPr>
          <w:sz w:val="18"/>
          <w:szCs w:val="18"/>
        </w:rPr>
        <w:t xml:space="preserve"> ________________________</w:t>
      </w:r>
    </w:p>
    <w:p w:rsidR="0015265F" w:rsidRDefault="0015265F" w:rsidP="0015265F">
      <w:pPr>
        <w:spacing w:after="0"/>
        <w:ind w:firstLine="6946"/>
      </w:pPr>
      <w:r>
        <w:t xml:space="preserve">        </w:t>
      </w:r>
      <w:r w:rsidRPr="0015265F">
        <w:t xml:space="preserve">Il Responsabile </w:t>
      </w:r>
    </w:p>
    <w:p w:rsidR="00E82A0F" w:rsidRPr="0015265F" w:rsidRDefault="00E82A0F" w:rsidP="0015265F">
      <w:pPr>
        <w:spacing w:after="0"/>
        <w:ind w:firstLine="6946"/>
      </w:pPr>
      <w:r>
        <w:t>___________________</w:t>
      </w:r>
    </w:p>
    <w:sectPr w:rsidR="00E82A0F" w:rsidRPr="0015265F" w:rsidSect="0015265F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0AF"/>
    <w:rsid w:val="001230AF"/>
    <w:rsid w:val="0015265F"/>
    <w:rsid w:val="00274F63"/>
    <w:rsid w:val="004D3993"/>
    <w:rsid w:val="00763394"/>
    <w:rsid w:val="00905E3B"/>
    <w:rsid w:val="009E18F1"/>
    <w:rsid w:val="00E8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710DC"/>
  <w15:chartTrackingRefBased/>
  <w15:docId w15:val="{3DF9B44E-FE8C-4DC5-9B90-0A24498E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230AF"/>
    <w:rPr>
      <w:rFonts w:ascii="Calibri" w:eastAsia="Calibri" w:hAnsi="Calibri" w:cs="Calibri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230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omune.voba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E9BBC810</Template>
  <TotalTime>5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Pierangiola Belli</dc:creator>
  <cp:keywords/>
  <dc:description/>
  <cp:lastModifiedBy>Rossano Cadenelli</cp:lastModifiedBy>
  <cp:revision>4</cp:revision>
  <dcterms:created xsi:type="dcterms:W3CDTF">2020-05-08T12:21:00Z</dcterms:created>
  <dcterms:modified xsi:type="dcterms:W3CDTF">2020-05-08T12:26:00Z</dcterms:modified>
</cp:coreProperties>
</file>